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C6FD3" w:rsidRDefault="00F9795B">
      <w:r>
        <w:rPr>
          <w:noProof/>
          <w:color w:val="0000FF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95270" wp14:editId="6A7C8361">
                <wp:simplePos x="0" y="0"/>
                <wp:positionH relativeFrom="column">
                  <wp:posOffset>1028700</wp:posOffset>
                </wp:positionH>
                <wp:positionV relativeFrom="paragraph">
                  <wp:posOffset>4000500</wp:posOffset>
                </wp:positionV>
                <wp:extent cx="1905000" cy="1933575"/>
                <wp:effectExtent l="0" t="0" r="0" b="0"/>
                <wp:wrapNone/>
                <wp:docPr id="3076" name="Text Box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5F5A" w:rsidRPr="00D129D3" w:rsidRDefault="00835F5A">
                            <w:pPr>
                              <w:rPr>
                                <w:rFonts w:ascii="Goudy Stout" w:hAnsi="Goudy Stout"/>
                                <w:color w:val="7030A0"/>
                                <w:sz w:val="36"/>
                              </w:rPr>
                            </w:pPr>
                            <w:r w:rsidRPr="00D129D3">
                              <w:rPr>
                                <w:rFonts w:ascii="Goudy Stout" w:hAnsi="Goudy Stout"/>
                                <w:color w:val="7030A0"/>
                                <w:sz w:val="36"/>
                              </w:rPr>
                              <w:t>4</w:t>
                            </w:r>
                          </w:p>
                          <w:p w:rsidR="00835F5A" w:rsidRPr="00D129D3" w:rsidRDefault="00835F5A">
                            <w:pPr>
                              <w:rPr>
                                <w:color w:val="7030A0"/>
                              </w:rPr>
                            </w:pPr>
                            <w:r w:rsidRPr="00D129D3">
                              <w:rPr>
                                <w:color w:val="7030A0"/>
                              </w:rPr>
                              <w:t>Fill out the FAFSA</w:t>
                            </w:r>
                          </w:p>
                          <w:p w:rsidR="00F9795B" w:rsidRPr="00F9795B" w:rsidRDefault="00F9795B">
                            <w:pPr>
                              <w:rPr>
                                <w:noProof/>
                                <w:sz w:val="22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lang w:eastAsia="en-US"/>
                              </w:rPr>
                              <w:t>Begin October 1</w:t>
                            </w:r>
                            <w:r w:rsidRPr="00F9795B">
                              <w:rPr>
                                <w:noProof/>
                                <w:sz w:val="22"/>
                                <w:vertAlign w:val="superscript"/>
                                <w:lang w:eastAsia="en-US"/>
                              </w:rPr>
                              <w:t>st</w:t>
                            </w:r>
                            <w:r>
                              <w:rPr>
                                <w:noProof/>
                                <w:sz w:val="2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35F5A" w:rsidRDefault="00835F5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F75755D" wp14:editId="68245184">
                                  <wp:extent cx="1085850" cy="704850"/>
                                  <wp:effectExtent l="0" t="0" r="0" b="0"/>
                                  <wp:docPr id="7" name="Picture 7" descr="https://nusfs.files.wordpress.com/2015/02/about-fafs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https://nusfs.files.wordpress.com/2015/02/about-fafsa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744" cy="705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95270" id="_x0000_t202" coordsize="21600,21600" o:spt="202" path="m,l,21600r21600,l21600,xe">
                <v:stroke joinstyle="miter"/>
                <v:path gradientshapeok="t" o:connecttype="rect"/>
              </v:shapetype>
              <v:shape id="Text Box 3076" o:spid="_x0000_s1026" type="#_x0000_t202" style="position:absolute;left:0;text-align:left;margin-left:81pt;margin-top:315pt;width:150pt;height:15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" filled="f" stroked="f" strokeweight=".5pt">
                <v:textbox>
                  <w:txbxContent>
                    <w:p w:rsidR="00835F5A" w:rsidRPr="00D129D3" w:rsidRDefault="00835F5A">
                      <w:pPr>
                        <w:rPr>
                          <w:rFonts w:ascii="Goudy Stout" w:hAnsi="Goudy Stout"/>
                          <w:color w:val="7030A0"/>
                          <w:sz w:val="36"/>
                        </w:rPr>
                      </w:pPr>
                      <w:r w:rsidRPr="00D129D3">
                        <w:rPr>
                          <w:rFonts w:ascii="Goudy Stout" w:hAnsi="Goudy Stout"/>
                          <w:color w:val="7030A0"/>
                          <w:sz w:val="36"/>
                        </w:rPr>
                        <w:t>4</w:t>
                      </w:r>
                    </w:p>
                    <w:p w:rsidR="00835F5A" w:rsidRPr="00D129D3" w:rsidRDefault="00835F5A">
                      <w:pPr>
                        <w:rPr>
                          <w:color w:val="7030A0"/>
                        </w:rPr>
                      </w:pPr>
                      <w:r w:rsidRPr="00D129D3">
                        <w:rPr>
                          <w:color w:val="7030A0"/>
                        </w:rPr>
                        <w:t>Fill out the FAFSA</w:t>
                      </w:r>
                    </w:p>
                    <w:p w:rsidR="00F9795B" w:rsidRPr="00F9795B" w:rsidRDefault="00F9795B">
                      <w:pPr>
                        <w:rPr>
                          <w:noProof/>
                          <w:sz w:val="22"/>
                          <w:lang w:eastAsia="en-US"/>
                        </w:rPr>
                      </w:pPr>
                      <w:r>
                        <w:rPr>
                          <w:noProof/>
                          <w:sz w:val="22"/>
                          <w:lang w:eastAsia="en-US"/>
                        </w:rPr>
                        <w:t>Begin October 1</w:t>
                      </w:r>
                      <w:r w:rsidRPr="00F9795B">
                        <w:rPr>
                          <w:noProof/>
                          <w:sz w:val="22"/>
                          <w:vertAlign w:val="superscript"/>
                          <w:lang w:eastAsia="en-US"/>
                        </w:rPr>
                        <w:t>st</w:t>
                      </w:r>
                      <w:r>
                        <w:rPr>
                          <w:noProof/>
                          <w:sz w:val="22"/>
                          <w:lang w:eastAsia="en-US"/>
                        </w:rPr>
                        <w:t xml:space="preserve"> </w:t>
                      </w:r>
                    </w:p>
                    <w:p w:rsidR="00835F5A" w:rsidRDefault="00835F5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F75755D" wp14:editId="68245184">
                            <wp:extent cx="1085850" cy="704850"/>
                            <wp:effectExtent l="0" t="0" r="0" b="0"/>
                            <wp:docPr id="7" name="Picture 7" descr="https://nusfs.files.wordpress.com/2015/02/about-fafs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https://nusfs.files.wordpress.com/2015/02/about-fafsa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744" cy="705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3CA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54734D" wp14:editId="22D82D70">
                <wp:simplePos x="0" y="0"/>
                <wp:positionH relativeFrom="column">
                  <wp:posOffset>-228600</wp:posOffset>
                </wp:positionH>
                <wp:positionV relativeFrom="paragraph">
                  <wp:posOffset>6334125</wp:posOffset>
                </wp:positionV>
                <wp:extent cx="1905000" cy="390525"/>
                <wp:effectExtent l="0" t="0" r="0" b="0"/>
                <wp:wrapNone/>
                <wp:docPr id="3085" name="Text Box 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CA5" w:rsidRPr="00D43CA5" w:rsidRDefault="00D43CA5" w:rsidP="00D43CA5">
                            <w:pPr>
                              <w:jc w:val="left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Adapted from WWW.AIE.ORG/8STEPS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734D" id="Text Box 3085" o:spid="_x0000_s1027" type="#_x0000_t202" style="position:absolute;left:0;text-align:left;margin-left:-18pt;margin-top:498.75pt;width:150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" filled="f" stroked="f" strokeweight=".5pt">
                <v:textbox>
                  <w:txbxContent>
                    <w:p w:rsidR="00D43CA5" w:rsidRPr="00D43CA5" w:rsidRDefault="00D43CA5" w:rsidP="00D43CA5">
                      <w:pPr>
                        <w:jc w:val="left"/>
                        <w:rPr>
                          <w:rFonts w:ascii="Arial Narrow" w:hAnsi="Arial Narrow"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</w:rPr>
                        <w:t>Adapted from WWW.AIE.ORG/8STEPS</w:t>
                      </w:r>
                    </w:p>
                  </w:txbxContent>
                </v:textbox>
              </v:shape>
            </w:pict>
          </mc:Fallback>
        </mc:AlternateContent>
      </w:r>
      <w:r w:rsidR="00D734C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53DAB5" wp14:editId="5DFA345C">
                <wp:simplePos x="0" y="0"/>
                <wp:positionH relativeFrom="column">
                  <wp:posOffset>3209925</wp:posOffset>
                </wp:positionH>
                <wp:positionV relativeFrom="paragraph">
                  <wp:posOffset>3800474</wp:posOffset>
                </wp:positionV>
                <wp:extent cx="1962150" cy="2295525"/>
                <wp:effectExtent l="0" t="0" r="0" b="0"/>
                <wp:wrapNone/>
                <wp:docPr id="3080" name="Text Box 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5F5A" w:rsidRPr="00D129D3" w:rsidRDefault="00835F5A">
                            <w:pPr>
                              <w:rPr>
                                <w:rFonts w:ascii="Algerian" w:hAnsi="Algerian"/>
                                <w:b/>
                                <w:color w:val="FF0000"/>
                                <w:sz w:val="40"/>
                              </w:rPr>
                            </w:pPr>
                            <w:r w:rsidRPr="00D129D3">
                              <w:rPr>
                                <w:rFonts w:ascii="Algerian" w:hAnsi="Algerian"/>
                                <w:b/>
                                <w:color w:val="FF0000"/>
                                <w:sz w:val="40"/>
                              </w:rPr>
                              <w:t>5</w:t>
                            </w:r>
                          </w:p>
                          <w:p w:rsidR="00835F5A" w:rsidRPr="00D129D3" w:rsidRDefault="00835F5A">
                            <w:pPr>
                              <w:rPr>
                                <w:color w:val="FF0000"/>
                              </w:rPr>
                            </w:pPr>
                            <w:r w:rsidRPr="00D129D3">
                              <w:rPr>
                                <w:color w:val="FF0000"/>
                              </w:rPr>
                              <w:t>Explore Scholarships!</w:t>
                            </w:r>
                          </w:p>
                          <w:p w:rsidR="00835F5A" w:rsidRPr="00835F5A" w:rsidRDefault="00D129D3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C99ADD7" wp14:editId="4EAECAE0">
                                  <wp:extent cx="1437005" cy="1000125"/>
                                  <wp:effectExtent l="0" t="0" r="0" b="9525"/>
                                  <wp:docPr id="9" name="irc_mi" descr="https://3.bp.blogspot.com/-pXFXffvhXYU/VtdBQUX29GI/AAAAAAAAEZU/YuJuYar3LTw/s1600/scholarship.png">
                                    <a:hlinkClick xmlns:a="http://schemas.openxmlformats.org/drawingml/2006/main" r:id="rId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rc_mi" descr="https://3.bp.blogspot.com/-pXFXffvhXYU/VtdBQUX29GI/AAAAAAAAEZU/YuJuYar3LTw/s1600/scholarship.png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3DAB5" id="Text Box 3080" o:spid="_x0000_s1028" type="#_x0000_t202" style="position:absolute;left:0;text-align:left;margin-left:252.75pt;margin-top:299.25pt;width:154.5pt;height:18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" filled="f" stroked="f" strokeweight=".5pt">
                <v:textbox>
                  <w:txbxContent>
                    <w:p w:rsidR="00835F5A" w:rsidRPr="00D129D3" w:rsidRDefault="00835F5A">
                      <w:pPr>
                        <w:rPr>
                          <w:rFonts w:ascii="Algerian" w:hAnsi="Algerian"/>
                          <w:b/>
                          <w:color w:val="FF0000"/>
                          <w:sz w:val="40"/>
                        </w:rPr>
                      </w:pPr>
                      <w:r w:rsidRPr="00D129D3">
                        <w:rPr>
                          <w:rFonts w:ascii="Algerian" w:hAnsi="Algerian"/>
                          <w:b/>
                          <w:color w:val="FF0000"/>
                          <w:sz w:val="40"/>
                        </w:rPr>
                        <w:t>5</w:t>
                      </w:r>
                    </w:p>
                    <w:p w:rsidR="00835F5A" w:rsidRPr="00D129D3" w:rsidRDefault="00835F5A">
                      <w:pPr>
                        <w:rPr>
                          <w:color w:val="FF0000"/>
                        </w:rPr>
                      </w:pPr>
                      <w:r w:rsidRPr="00D129D3">
                        <w:rPr>
                          <w:color w:val="FF0000"/>
                        </w:rPr>
                        <w:t>Explore Scholarships!</w:t>
                      </w:r>
                    </w:p>
                    <w:p w:rsidR="00835F5A" w:rsidRPr="00835F5A" w:rsidRDefault="00D129D3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C99ADD7" wp14:editId="4EAECAE0">
                            <wp:extent cx="1437005" cy="1000125"/>
                            <wp:effectExtent l="0" t="0" r="0" b="9525"/>
                            <wp:docPr id="9" name="irc_mi" descr="https://3.bp.blogspot.com/-pXFXffvhXYU/VtdBQUX29GI/AAAAAAAAEZU/YuJuYar3LTw/s1600/scholarship.png">
                              <a:hlinkClick xmlns:a="http://schemas.openxmlformats.org/drawingml/2006/main" r:id="rId11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rc_mi" descr="https://3.bp.blogspot.com/-pXFXffvhXYU/VtdBQUX29GI/AAAAAAAAEZU/YuJuYar3LTw/s1600/scholarship.png">
                                      <a:hlinkClick r:id="rId11"/>
                                    </pic:cNvPr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7F4">
        <w:rPr>
          <w:noProof/>
          <w:color w:val="0000FF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7FB03F" wp14:editId="2699667C">
                <wp:simplePos x="0" y="0"/>
                <wp:positionH relativeFrom="column">
                  <wp:posOffset>5667375</wp:posOffset>
                </wp:positionH>
                <wp:positionV relativeFrom="paragraph">
                  <wp:posOffset>3536950</wp:posOffset>
                </wp:positionV>
                <wp:extent cx="1771650" cy="2352675"/>
                <wp:effectExtent l="0" t="0" r="0" b="0"/>
                <wp:wrapNone/>
                <wp:docPr id="3081" name="Text Box 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9D3" w:rsidRPr="00362F01" w:rsidRDefault="00D129D3">
                            <w:pPr>
                              <w:rPr>
                                <w:b/>
                                <w:color w:val="00B050"/>
                                <w:sz w:val="44"/>
                              </w:rPr>
                            </w:pPr>
                            <w:r w:rsidRPr="00362F01">
                              <w:rPr>
                                <w:b/>
                                <w:color w:val="00B050"/>
                                <w:sz w:val="44"/>
                              </w:rPr>
                              <w:t>6</w:t>
                            </w:r>
                          </w:p>
                          <w:p w:rsidR="00D129D3" w:rsidRPr="00362F01" w:rsidRDefault="00D129D3">
                            <w:pPr>
                              <w:rPr>
                                <w:color w:val="auto"/>
                              </w:rPr>
                            </w:pPr>
                            <w:r w:rsidRPr="00362F01">
                              <w:rPr>
                                <w:color w:val="auto"/>
                              </w:rPr>
                              <w:t>Apply to college!</w:t>
                            </w:r>
                          </w:p>
                          <w:p w:rsidR="00D129D3" w:rsidRPr="00362F01" w:rsidRDefault="00D129D3">
                            <w:pPr>
                              <w:rPr>
                                <w:color w:val="7030A0"/>
                              </w:rPr>
                            </w:pPr>
                            <w:r w:rsidRPr="00362F01">
                              <w:rPr>
                                <w:color w:val="7030A0"/>
                                <w:sz w:val="20"/>
                              </w:rPr>
                              <w:t>(not just 1)</w:t>
                            </w:r>
                          </w:p>
                          <w:p w:rsidR="00362F01" w:rsidRPr="00362F01" w:rsidRDefault="00362F01">
                            <w:pPr>
                              <w:rPr>
                                <w:color w:val="7030A0"/>
                              </w:rPr>
                            </w:pPr>
                            <w:r w:rsidRPr="00362F01">
                              <w:rPr>
                                <w:color w:val="7030A0"/>
                              </w:rPr>
                              <w:t xml:space="preserve">4 </w:t>
                            </w:r>
                            <w:proofErr w:type="gramStart"/>
                            <w:r w:rsidRPr="00362F01">
                              <w:rPr>
                                <w:color w:val="7030A0"/>
                              </w:rPr>
                              <w:t>year</w:t>
                            </w:r>
                            <w:proofErr w:type="gramEnd"/>
                            <w:r w:rsidRPr="00362F01">
                              <w:rPr>
                                <w:color w:val="7030A0"/>
                              </w:rPr>
                              <w:t>, 2 year, or technical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B03F" id="Text Box 3081" o:spid="_x0000_s1029" type="#_x0000_t202" style="position:absolute;left:0;text-align:left;margin-left:446.25pt;margin-top:278.5pt;width:139.5pt;height:18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" filled="f" stroked="f" strokeweight=".5pt">
                <v:textbox>
                  <w:txbxContent>
                    <w:p w:rsidR="00D129D3" w:rsidRPr="00362F01" w:rsidRDefault="00D129D3">
                      <w:pPr>
                        <w:rPr>
                          <w:b/>
                          <w:color w:val="00B050"/>
                          <w:sz w:val="44"/>
                        </w:rPr>
                      </w:pPr>
                      <w:r w:rsidRPr="00362F01">
                        <w:rPr>
                          <w:b/>
                          <w:color w:val="00B050"/>
                          <w:sz w:val="44"/>
                        </w:rPr>
                        <w:t>6</w:t>
                      </w:r>
                    </w:p>
                    <w:p w:rsidR="00D129D3" w:rsidRPr="00362F01" w:rsidRDefault="00D129D3">
                      <w:pPr>
                        <w:rPr>
                          <w:color w:val="auto"/>
                        </w:rPr>
                      </w:pPr>
                      <w:r w:rsidRPr="00362F01">
                        <w:rPr>
                          <w:color w:val="auto"/>
                        </w:rPr>
                        <w:t>Apply to college!</w:t>
                      </w:r>
                    </w:p>
                    <w:p w:rsidR="00D129D3" w:rsidRPr="00362F01" w:rsidRDefault="00D129D3">
                      <w:pPr>
                        <w:rPr>
                          <w:color w:val="7030A0"/>
                        </w:rPr>
                      </w:pPr>
                      <w:r w:rsidRPr="00362F01">
                        <w:rPr>
                          <w:color w:val="7030A0"/>
                          <w:sz w:val="20"/>
                        </w:rPr>
                        <w:t>(not just 1)</w:t>
                      </w:r>
                    </w:p>
                    <w:p w:rsidR="00362F01" w:rsidRPr="00362F01" w:rsidRDefault="00362F01">
                      <w:pPr>
                        <w:rPr>
                          <w:color w:val="7030A0"/>
                        </w:rPr>
                      </w:pPr>
                      <w:r w:rsidRPr="00362F01">
                        <w:rPr>
                          <w:color w:val="7030A0"/>
                        </w:rPr>
                        <w:t xml:space="preserve">4 </w:t>
                      </w:r>
                      <w:proofErr w:type="gramStart"/>
                      <w:r w:rsidRPr="00362F01">
                        <w:rPr>
                          <w:color w:val="7030A0"/>
                        </w:rPr>
                        <w:t>year</w:t>
                      </w:r>
                      <w:proofErr w:type="gramEnd"/>
                      <w:r w:rsidRPr="00362F01">
                        <w:rPr>
                          <w:color w:val="7030A0"/>
                        </w:rPr>
                        <w:t>, 2 year, or technical</w:t>
                      </w:r>
                    </w:p>
                  </w:txbxContent>
                </v:textbox>
              </v:shape>
            </w:pict>
          </mc:Fallback>
        </mc:AlternateContent>
      </w:r>
      <w:r w:rsidR="001567F4">
        <w:rPr>
          <w:noProof/>
          <w:color w:val="0000FF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D77CA" wp14:editId="47E96AEE">
                <wp:simplePos x="0" y="0"/>
                <wp:positionH relativeFrom="column">
                  <wp:posOffset>3028950</wp:posOffset>
                </wp:positionH>
                <wp:positionV relativeFrom="paragraph">
                  <wp:posOffset>373929</wp:posOffset>
                </wp:positionV>
                <wp:extent cx="2419350" cy="21240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0216" w:rsidRPr="00F9795B" w:rsidRDefault="00960216" w:rsidP="00960216">
                            <w:pPr>
                              <w:pStyle w:val="Heading1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</w:rPr>
                            </w:pPr>
                            <w:r w:rsidRPr="00F9795B"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</w:rPr>
                              <w:t>8 Steps to College</w:t>
                            </w:r>
                          </w:p>
                          <w:p w:rsidR="00960216" w:rsidRPr="00F9795B" w:rsidRDefault="00960216" w:rsidP="00960216">
                            <w:pPr>
                              <w:rPr>
                                <w:b/>
                                <w:color w:val="355D7E" w:themeColor="accent1" w:themeShade="80"/>
                                <w:sz w:val="40"/>
                              </w:rPr>
                            </w:pPr>
                            <w:r w:rsidRPr="00F9795B">
                              <w:rPr>
                                <w:b/>
                                <w:color w:val="355D7E" w:themeColor="accent1" w:themeShade="80"/>
                                <w:sz w:val="40"/>
                              </w:rPr>
                              <w:t>R U Ready?</w:t>
                            </w:r>
                          </w:p>
                          <w:p w:rsidR="00960216" w:rsidRDefault="00960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D77CA" id="Text Box 26" o:spid="_x0000_s1030" type="#_x0000_t202" style="position:absolute;left:0;text-align:left;margin-left:238.5pt;margin-top:29.45pt;width:190.5pt;height:16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" fillcolor="white [3201]" stroked="f" strokeweight=".5pt">
                <v:textbox>
                  <w:txbxContent>
                    <w:p w:rsidR="00960216" w:rsidRPr="00F9795B" w:rsidRDefault="00960216" w:rsidP="00960216">
                      <w:pPr>
                        <w:pStyle w:val="Heading1"/>
                        <w:rPr>
                          <w:rFonts w:ascii="Comic Sans MS" w:hAnsi="Comic Sans MS"/>
                          <w:b/>
                          <w:color w:val="FF0000"/>
                          <w:sz w:val="72"/>
                        </w:rPr>
                      </w:pPr>
                      <w:r w:rsidRPr="00F9795B">
                        <w:rPr>
                          <w:rFonts w:ascii="Comic Sans MS" w:hAnsi="Comic Sans MS"/>
                          <w:b/>
                          <w:color w:val="FF0000"/>
                          <w:sz w:val="72"/>
                        </w:rPr>
                        <w:t>8 Steps to College</w:t>
                      </w:r>
                    </w:p>
                    <w:p w:rsidR="00960216" w:rsidRPr="00F9795B" w:rsidRDefault="00960216" w:rsidP="00960216">
                      <w:pPr>
                        <w:rPr>
                          <w:b/>
                          <w:color w:val="355D7E" w:themeColor="accent1" w:themeShade="80"/>
                          <w:sz w:val="40"/>
                        </w:rPr>
                      </w:pPr>
                      <w:r w:rsidRPr="00F9795B">
                        <w:rPr>
                          <w:b/>
                          <w:color w:val="355D7E" w:themeColor="accent1" w:themeShade="80"/>
                          <w:sz w:val="40"/>
                        </w:rPr>
                        <w:t>R U Ready?</w:t>
                      </w:r>
                    </w:p>
                    <w:p w:rsidR="00960216" w:rsidRDefault="00960216"/>
                  </w:txbxContent>
                </v:textbox>
              </v:shape>
            </w:pict>
          </mc:Fallback>
        </mc:AlternateContent>
      </w:r>
      <w:r w:rsidR="001567F4">
        <w:rPr>
          <w:noProof/>
          <w:color w:val="0000FF"/>
          <w:lang w:eastAsia="en-US"/>
        </w:rPr>
        <w:drawing>
          <wp:anchor distT="0" distB="0" distL="114300" distR="114300" simplePos="0" relativeHeight="251677696" behindDoc="1" locked="0" layoutInCell="1" allowOverlap="1" wp14:anchorId="60B8118A" wp14:editId="1085B640">
            <wp:simplePos x="0" y="0"/>
            <wp:positionH relativeFrom="column">
              <wp:posOffset>5867400</wp:posOffset>
            </wp:positionH>
            <wp:positionV relativeFrom="paragraph">
              <wp:posOffset>990600</wp:posOffset>
            </wp:positionV>
            <wp:extent cx="13430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447" y="21000"/>
                <wp:lineTo x="21447" y="0"/>
                <wp:lineTo x="0" y="0"/>
              </wp:wrapPolygon>
            </wp:wrapTight>
            <wp:docPr id="3084" name="irc_mi" descr="http://images.clipartpanda.com/college-clipart-college-fun-fact-friday-your-team-midwest-educated-midwest-driven-clip-art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ollege-clipart-college-fun-fact-friday-your-team-midwest-educated-midwest-driven-clip-art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7F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D63ED" wp14:editId="3ADF8185">
                <wp:simplePos x="0" y="0"/>
                <wp:positionH relativeFrom="column">
                  <wp:posOffset>5676900</wp:posOffset>
                </wp:positionH>
                <wp:positionV relativeFrom="paragraph">
                  <wp:posOffset>-333375</wp:posOffset>
                </wp:positionV>
                <wp:extent cx="1790700" cy="2238375"/>
                <wp:effectExtent l="0" t="0" r="0" b="0"/>
                <wp:wrapNone/>
                <wp:docPr id="3083" name="Text Box 3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7F4" w:rsidRPr="001567F4" w:rsidRDefault="001567F4">
                            <w:pPr>
                              <w:rPr>
                                <w:rFonts w:ascii="Arnprior" w:hAnsi="Arnprior"/>
                                <w:b/>
                              </w:rPr>
                            </w:pPr>
                            <w:r w:rsidRPr="001567F4">
                              <w:rPr>
                                <w:rFonts w:ascii="Arnprior" w:hAnsi="Arnprior"/>
                                <w:b/>
                              </w:rPr>
                              <w:t>8</w:t>
                            </w:r>
                          </w:p>
                          <w:p w:rsidR="001567F4" w:rsidRDefault="001567F4">
                            <w:r>
                              <w:t>Enroll in the college of your choice!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63ED" id="Text Box 3083" o:spid="_x0000_s1031" type="#_x0000_t202" style="position:absolute;left:0;text-align:left;margin-left:447pt;margin-top:-26.25pt;width:141pt;height:17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" filled="f" stroked="f" strokeweight=".5pt">
                <v:textbox>
                  <w:txbxContent>
                    <w:p w:rsidR="001567F4" w:rsidRPr="001567F4" w:rsidRDefault="001567F4">
                      <w:pPr>
                        <w:rPr>
                          <w:rFonts w:ascii="Arnprior" w:hAnsi="Arnprior"/>
                          <w:b/>
                        </w:rPr>
                      </w:pPr>
                      <w:r w:rsidRPr="001567F4">
                        <w:rPr>
                          <w:rFonts w:ascii="Arnprior" w:hAnsi="Arnprior"/>
                          <w:b/>
                        </w:rPr>
                        <w:t>8</w:t>
                      </w:r>
                    </w:p>
                    <w:p w:rsidR="001567F4" w:rsidRDefault="001567F4">
                      <w:r>
                        <w:t>Enroll in the college of your choice!</w:t>
                      </w:r>
                    </w:p>
                  </w:txbxContent>
                </v:textbox>
              </v:shape>
            </w:pict>
          </mc:Fallback>
        </mc:AlternateContent>
      </w:r>
      <w:r w:rsidR="001567F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78A010" wp14:editId="4DA149FF">
                <wp:simplePos x="0" y="0"/>
                <wp:positionH relativeFrom="column">
                  <wp:posOffset>2924176</wp:posOffset>
                </wp:positionH>
                <wp:positionV relativeFrom="paragraph">
                  <wp:posOffset>3876675</wp:posOffset>
                </wp:positionV>
                <wp:extent cx="2686050" cy="2338705"/>
                <wp:effectExtent l="76200" t="76200" r="76200" b="80645"/>
                <wp:wrapNone/>
                <wp:docPr id="3078" name="Oval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23387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08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BEFC3" id="Oval 3078" o:spid="_x0000_s1026" style="position:absolute;margin-left:230.25pt;margin-top:305.25pt;width:211.5pt;height:18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" fillcolor="#bed3e4 [1940]" strokecolor="white" strokeweight="4pt"/>
            </w:pict>
          </mc:Fallback>
        </mc:AlternateContent>
      </w:r>
      <w:r w:rsidR="00362F01">
        <w:rPr>
          <w:noProof/>
          <w:color w:val="0000FF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A0A0B7" wp14:editId="10426799">
                <wp:simplePos x="0" y="0"/>
                <wp:positionH relativeFrom="column">
                  <wp:posOffset>6334125</wp:posOffset>
                </wp:positionH>
                <wp:positionV relativeFrom="paragraph">
                  <wp:posOffset>1685925</wp:posOffset>
                </wp:positionV>
                <wp:extent cx="1619250" cy="1847850"/>
                <wp:effectExtent l="0" t="0" r="0" b="0"/>
                <wp:wrapNone/>
                <wp:docPr id="3082" name="Text Box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2F01" w:rsidRPr="001567F4" w:rsidRDefault="00362F01">
                            <w:pPr>
                              <w:rPr>
                                <w:b/>
                                <w:color w:val="355D7E" w:themeColor="accent1" w:themeShade="80"/>
                              </w:rPr>
                            </w:pPr>
                            <w:r w:rsidRPr="001567F4">
                              <w:rPr>
                                <w:b/>
                                <w:color w:val="355D7E" w:themeColor="accent1" w:themeShade="80"/>
                              </w:rPr>
                              <w:t>7</w:t>
                            </w:r>
                          </w:p>
                          <w:p w:rsidR="00362F01" w:rsidRPr="00F9795B" w:rsidRDefault="00362F01">
                            <w:pPr>
                              <w:rPr>
                                <w:i/>
                                <w:color w:val="355D7E" w:themeColor="accent1" w:themeShade="80"/>
                                <w:sz w:val="24"/>
                              </w:rPr>
                            </w:pPr>
                            <w:r w:rsidRPr="00F9795B">
                              <w:rPr>
                                <w:i/>
                                <w:color w:val="355D7E" w:themeColor="accent1" w:themeShade="80"/>
                                <w:sz w:val="24"/>
                              </w:rPr>
                              <w:t>Get letters of recommendations</w:t>
                            </w:r>
                          </w:p>
                          <w:p w:rsidR="00362F01" w:rsidRPr="001567F4" w:rsidRDefault="00362F01">
                            <w:pPr>
                              <w:rPr>
                                <w:color w:val="355D7E" w:themeColor="accent1" w:themeShade="80"/>
                                <w:sz w:val="20"/>
                              </w:rPr>
                            </w:pPr>
                            <w:r w:rsidRPr="001567F4">
                              <w:rPr>
                                <w:color w:val="355D7E" w:themeColor="accent1" w:themeShade="80"/>
                                <w:sz w:val="20"/>
                              </w:rPr>
                              <w:t>Teachers</w:t>
                            </w:r>
                          </w:p>
                          <w:p w:rsidR="00362F01" w:rsidRPr="001567F4" w:rsidRDefault="00362F01">
                            <w:pPr>
                              <w:rPr>
                                <w:color w:val="355D7E" w:themeColor="accent1" w:themeShade="80"/>
                                <w:sz w:val="20"/>
                              </w:rPr>
                            </w:pPr>
                            <w:r w:rsidRPr="001567F4">
                              <w:rPr>
                                <w:color w:val="355D7E" w:themeColor="accent1" w:themeShade="80"/>
                                <w:sz w:val="20"/>
                              </w:rPr>
                              <w:t>Professors</w:t>
                            </w:r>
                          </w:p>
                          <w:p w:rsidR="00362F01" w:rsidRPr="001567F4" w:rsidRDefault="00362F01">
                            <w:pPr>
                              <w:rPr>
                                <w:color w:val="355D7E" w:themeColor="accent1" w:themeShade="80"/>
                                <w:sz w:val="20"/>
                              </w:rPr>
                            </w:pPr>
                            <w:r w:rsidRPr="001567F4">
                              <w:rPr>
                                <w:color w:val="355D7E" w:themeColor="accent1" w:themeShade="80"/>
                                <w:sz w:val="20"/>
                              </w:rPr>
                              <w:t>Employers</w:t>
                            </w:r>
                          </w:p>
                          <w:p w:rsidR="00362F01" w:rsidRPr="001567F4" w:rsidRDefault="00362F01">
                            <w:pPr>
                              <w:rPr>
                                <w:color w:val="355D7E" w:themeColor="accent1" w:themeShade="80"/>
                                <w:sz w:val="20"/>
                              </w:rPr>
                            </w:pPr>
                            <w:r w:rsidRPr="001567F4">
                              <w:rPr>
                                <w:color w:val="355D7E" w:themeColor="accent1" w:themeShade="80"/>
                                <w:sz w:val="20"/>
                              </w:rPr>
                              <w:t>Club advisors</w:t>
                            </w:r>
                          </w:p>
                          <w:p w:rsidR="00362F01" w:rsidRPr="001567F4" w:rsidRDefault="00362F01">
                            <w:pPr>
                              <w:rPr>
                                <w:color w:val="355D7E" w:themeColor="accent1" w:themeShade="80"/>
                              </w:rPr>
                            </w:pPr>
                            <w:r w:rsidRPr="001567F4">
                              <w:rPr>
                                <w:color w:val="355D7E" w:themeColor="accent1" w:themeShade="80"/>
                                <w:sz w:val="20"/>
                              </w:rPr>
                              <w:t>Counselor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A0B7" id="Text Box 3082" o:spid="_x0000_s1032" type="#_x0000_t202" style="position:absolute;left:0;text-align:left;margin-left:498.75pt;margin-top:132.75pt;width:127.5pt;height:14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" filled="f" stroked="f" strokeweight=".5pt">
                <v:textbox>
                  <w:txbxContent>
                    <w:p w:rsidR="00362F01" w:rsidRPr="001567F4" w:rsidRDefault="00362F01">
                      <w:pPr>
                        <w:rPr>
                          <w:b/>
                          <w:color w:val="355D7E" w:themeColor="accent1" w:themeShade="80"/>
                        </w:rPr>
                      </w:pPr>
                      <w:r w:rsidRPr="001567F4">
                        <w:rPr>
                          <w:b/>
                          <w:color w:val="355D7E" w:themeColor="accent1" w:themeShade="80"/>
                        </w:rPr>
                        <w:t>7</w:t>
                      </w:r>
                    </w:p>
                    <w:p w:rsidR="00362F01" w:rsidRPr="00F9795B" w:rsidRDefault="00362F01">
                      <w:pPr>
                        <w:rPr>
                          <w:i/>
                          <w:color w:val="355D7E" w:themeColor="accent1" w:themeShade="80"/>
                          <w:sz w:val="24"/>
                        </w:rPr>
                      </w:pPr>
                      <w:r w:rsidRPr="00F9795B">
                        <w:rPr>
                          <w:i/>
                          <w:color w:val="355D7E" w:themeColor="accent1" w:themeShade="80"/>
                          <w:sz w:val="24"/>
                        </w:rPr>
                        <w:t>Get letters of recommendations</w:t>
                      </w:r>
                    </w:p>
                    <w:p w:rsidR="00362F01" w:rsidRPr="001567F4" w:rsidRDefault="00362F01">
                      <w:pPr>
                        <w:rPr>
                          <w:color w:val="355D7E" w:themeColor="accent1" w:themeShade="80"/>
                          <w:sz w:val="20"/>
                        </w:rPr>
                      </w:pPr>
                      <w:r w:rsidRPr="001567F4">
                        <w:rPr>
                          <w:color w:val="355D7E" w:themeColor="accent1" w:themeShade="80"/>
                          <w:sz w:val="20"/>
                        </w:rPr>
                        <w:t>Teachers</w:t>
                      </w:r>
                    </w:p>
                    <w:p w:rsidR="00362F01" w:rsidRPr="001567F4" w:rsidRDefault="00362F01">
                      <w:pPr>
                        <w:rPr>
                          <w:color w:val="355D7E" w:themeColor="accent1" w:themeShade="80"/>
                          <w:sz w:val="20"/>
                        </w:rPr>
                      </w:pPr>
                      <w:r w:rsidRPr="001567F4">
                        <w:rPr>
                          <w:color w:val="355D7E" w:themeColor="accent1" w:themeShade="80"/>
                          <w:sz w:val="20"/>
                        </w:rPr>
                        <w:t>Professors</w:t>
                      </w:r>
                    </w:p>
                    <w:p w:rsidR="00362F01" w:rsidRPr="001567F4" w:rsidRDefault="00362F01">
                      <w:pPr>
                        <w:rPr>
                          <w:color w:val="355D7E" w:themeColor="accent1" w:themeShade="80"/>
                          <w:sz w:val="20"/>
                        </w:rPr>
                      </w:pPr>
                      <w:r w:rsidRPr="001567F4">
                        <w:rPr>
                          <w:color w:val="355D7E" w:themeColor="accent1" w:themeShade="80"/>
                          <w:sz w:val="20"/>
                        </w:rPr>
                        <w:t>Employers</w:t>
                      </w:r>
                    </w:p>
                    <w:p w:rsidR="00362F01" w:rsidRPr="001567F4" w:rsidRDefault="00362F01">
                      <w:pPr>
                        <w:rPr>
                          <w:color w:val="355D7E" w:themeColor="accent1" w:themeShade="80"/>
                          <w:sz w:val="20"/>
                        </w:rPr>
                      </w:pPr>
                      <w:r w:rsidRPr="001567F4">
                        <w:rPr>
                          <w:color w:val="355D7E" w:themeColor="accent1" w:themeShade="80"/>
                          <w:sz w:val="20"/>
                        </w:rPr>
                        <w:t>Club advisors</w:t>
                      </w:r>
                    </w:p>
                    <w:p w:rsidR="00362F01" w:rsidRPr="001567F4" w:rsidRDefault="00362F01">
                      <w:pPr>
                        <w:rPr>
                          <w:color w:val="355D7E" w:themeColor="accent1" w:themeShade="80"/>
                        </w:rPr>
                      </w:pPr>
                      <w:r w:rsidRPr="001567F4">
                        <w:rPr>
                          <w:color w:val="355D7E" w:themeColor="accent1" w:themeShade="80"/>
                          <w:sz w:val="20"/>
                        </w:rPr>
                        <w:t>Counselor</w:t>
                      </w:r>
                    </w:p>
                  </w:txbxContent>
                </v:textbox>
              </v:shape>
            </w:pict>
          </mc:Fallback>
        </mc:AlternateContent>
      </w:r>
      <w:r w:rsidR="00362F01">
        <w:rPr>
          <w:noProof/>
          <w:color w:val="0000FF"/>
          <w:lang w:eastAsia="en-US"/>
        </w:rPr>
        <w:drawing>
          <wp:anchor distT="0" distB="0" distL="114300" distR="114300" simplePos="0" relativeHeight="251664384" behindDoc="1" locked="0" layoutInCell="1" allowOverlap="1" wp14:anchorId="5E8D0743" wp14:editId="635C7565">
            <wp:simplePos x="0" y="0"/>
            <wp:positionH relativeFrom="margin">
              <wp:posOffset>448310</wp:posOffset>
            </wp:positionH>
            <wp:positionV relativeFrom="paragraph">
              <wp:posOffset>1513205</wp:posOffset>
            </wp:positionV>
            <wp:extent cx="409575" cy="273050"/>
            <wp:effectExtent l="0" t="0" r="9525" b="0"/>
            <wp:wrapTight wrapText="bothSides">
              <wp:wrapPolygon edited="0">
                <wp:start x="0" y="0"/>
                <wp:lineTo x="0" y="19591"/>
                <wp:lineTo x="21098" y="19591"/>
                <wp:lineTo x="21098" y="0"/>
                <wp:lineTo x="0" y="0"/>
              </wp:wrapPolygon>
            </wp:wrapTight>
            <wp:docPr id="24" name="irc_mi" descr="http://www.mhprep.com/uploads/4/3/9/7/4397552/1541780_orig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hprep.com/uploads/4/3/9/7/4397552/1541780_orig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F01">
        <w:rPr>
          <w:noProof/>
          <w:color w:val="0000FF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109EA5" wp14:editId="31A322EB">
                <wp:simplePos x="0" y="0"/>
                <wp:positionH relativeFrom="column">
                  <wp:posOffset>380365</wp:posOffset>
                </wp:positionH>
                <wp:positionV relativeFrom="paragraph">
                  <wp:posOffset>1752600</wp:posOffset>
                </wp:positionV>
                <wp:extent cx="1971675" cy="25812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5F5A" w:rsidRPr="00F9795B" w:rsidRDefault="00835F5A">
                            <w:pPr>
                              <w:rPr>
                                <w:rFonts w:ascii="Goudy Stout" w:hAnsi="Goudy Stout"/>
                                <w:b/>
                                <w:color w:val="002060"/>
                                <w:sz w:val="40"/>
                              </w:rPr>
                            </w:pPr>
                            <w:r w:rsidRPr="00F9795B">
                              <w:rPr>
                                <w:rFonts w:ascii="Goudy Stout" w:hAnsi="Goudy Stout"/>
                                <w:b/>
                                <w:color w:val="002060"/>
                                <w:sz w:val="40"/>
                              </w:rPr>
                              <w:t>3</w:t>
                            </w:r>
                          </w:p>
                          <w:p w:rsidR="00971A22" w:rsidRPr="00D129D3" w:rsidRDefault="00971A22">
                            <w:pPr>
                              <w:rPr>
                                <w:color w:val="002060"/>
                              </w:rPr>
                            </w:pPr>
                            <w:r w:rsidRPr="00D129D3">
                              <w:rPr>
                                <w:color w:val="002060"/>
                              </w:rPr>
                              <w:t>Take entrance exam:</w:t>
                            </w:r>
                          </w:p>
                          <w:p w:rsidR="00971A22" w:rsidRDefault="00971A22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BE39946" wp14:editId="557BE30D">
                                  <wp:extent cx="1677670" cy="1133475"/>
                                  <wp:effectExtent l="0" t="0" r="0" b="9525"/>
                                  <wp:docPr id="3075" name="irc_mi" descr="https://www.beaverton.k12.or.us/schools/sunset/academics/college-careers/PublishingImages/act-sat.jpg">
                                    <a:hlinkClick xmlns:a="http://schemas.openxmlformats.org/drawingml/2006/main" r:id="rId17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rc_mi" descr="https://www.beaverton.k12.or.us/schools/sunset/academics/college-careers/PublishingImages/act-sat.jpg">
                                            <a:hlinkClick r:id="rId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9EA5" id="Text Box 28" o:spid="_x0000_s1033" type="#_x0000_t202" style="position:absolute;left:0;text-align:left;margin-left:29.95pt;margin-top:138pt;width:155.25pt;height:20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" filled="f" stroked="f" strokeweight=".5pt">
                <v:textbox>
                  <w:txbxContent>
                    <w:p w:rsidR="00835F5A" w:rsidRPr="00F9795B" w:rsidRDefault="00835F5A">
                      <w:pPr>
                        <w:rPr>
                          <w:rFonts w:ascii="Goudy Stout" w:hAnsi="Goudy Stout"/>
                          <w:b/>
                          <w:color w:val="002060"/>
                          <w:sz w:val="40"/>
                        </w:rPr>
                      </w:pPr>
                      <w:r w:rsidRPr="00F9795B">
                        <w:rPr>
                          <w:rFonts w:ascii="Goudy Stout" w:hAnsi="Goudy Stout"/>
                          <w:b/>
                          <w:color w:val="002060"/>
                          <w:sz w:val="40"/>
                        </w:rPr>
                        <w:t>3</w:t>
                      </w:r>
                    </w:p>
                    <w:p w:rsidR="00971A22" w:rsidRPr="00D129D3" w:rsidRDefault="00971A22">
                      <w:pPr>
                        <w:rPr>
                          <w:color w:val="002060"/>
                        </w:rPr>
                      </w:pPr>
                      <w:r w:rsidRPr="00D129D3">
                        <w:rPr>
                          <w:color w:val="002060"/>
                        </w:rPr>
                        <w:t>Take entrance exam:</w:t>
                      </w:r>
                    </w:p>
                    <w:p w:rsidR="00971A22" w:rsidRDefault="00971A22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BE39946" wp14:editId="557BE30D">
                            <wp:extent cx="1677670" cy="1133475"/>
                            <wp:effectExtent l="0" t="0" r="0" b="9525"/>
                            <wp:docPr id="3075" name="irc_mi" descr="https://www.beaverton.k12.or.us/schools/sunset/academics/college-careers/PublishingImages/act-sat.jpg">
                              <a:hlinkClick xmlns:a="http://schemas.openxmlformats.org/drawingml/2006/main" r:id="rId1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rc_mi" descr="https://www.beaverton.k12.or.us/schools/sunset/academics/college-careers/PublishingImages/act-sat.jpg">
                                      <a:hlinkClick r:id="rId19"/>
                                    </pic:cNvPr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2F0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F5854" wp14:editId="626C68E1">
                <wp:simplePos x="0" y="0"/>
                <wp:positionH relativeFrom="margin">
                  <wp:align>left</wp:align>
                </wp:positionH>
                <wp:positionV relativeFrom="paragraph">
                  <wp:posOffset>514350</wp:posOffset>
                </wp:positionV>
                <wp:extent cx="1219200" cy="14287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98A" w:rsidRPr="00F9795B" w:rsidRDefault="00E5298A">
                            <w:pPr>
                              <w:rPr>
                                <w:rFonts w:ascii="Goudy Stout" w:hAnsi="Goudy Stout"/>
                                <w:b/>
                              </w:rPr>
                            </w:pPr>
                            <w:r w:rsidRPr="00F9795B">
                              <w:rPr>
                                <w:rFonts w:ascii="Goudy Stout" w:hAnsi="Goudy Stout"/>
                                <w:b/>
                              </w:rPr>
                              <w:t>2</w:t>
                            </w:r>
                          </w:p>
                          <w:p w:rsidR="00E5298A" w:rsidRPr="00E5298A" w:rsidRDefault="00E5298A">
                            <w:pPr>
                              <w:rPr>
                                <w:sz w:val="28"/>
                              </w:rPr>
                            </w:pPr>
                            <w:r w:rsidRPr="00E5298A">
                              <w:rPr>
                                <w:sz w:val="28"/>
                              </w:rPr>
                              <w:t>Get good grades!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5854" id="Text Box 23" o:spid="_x0000_s1034" type="#_x0000_t202" style="position:absolute;left:0;text-align:left;margin-left:0;margin-top:40.5pt;width:96pt;height:112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" filled="f" stroked="f" strokeweight=".5pt">
                <v:textbox>
                  <w:txbxContent>
                    <w:p w:rsidR="00E5298A" w:rsidRPr="00F9795B" w:rsidRDefault="00E5298A">
                      <w:pPr>
                        <w:rPr>
                          <w:rFonts w:ascii="Goudy Stout" w:hAnsi="Goudy Stout"/>
                          <w:b/>
                        </w:rPr>
                      </w:pPr>
                      <w:r w:rsidRPr="00F9795B">
                        <w:rPr>
                          <w:rFonts w:ascii="Goudy Stout" w:hAnsi="Goudy Stout"/>
                          <w:b/>
                        </w:rPr>
                        <w:t>2</w:t>
                      </w:r>
                    </w:p>
                    <w:p w:rsidR="00E5298A" w:rsidRPr="00E5298A" w:rsidRDefault="00E5298A">
                      <w:pPr>
                        <w:rPr>
                          <w:sz w:val="28"/>
                        </w:rPr>
                      </w:pPr>
                      <w:r w:rsidRPr="00E5298A">
                        <w:rPr>
                          <w:sz w:val="28"/>
                        </w:rPr>
                        <w:t>Get good grades!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F0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05BD3" wp14:editId="4CCF908F">
                <wp:simplePos x="0" y="0"/>
                <wp:positionH relativeFrom="column">
                  <wp:posOffset>1275715</wp:posOffset>
                </wp:positionH>
                <wp:positionV relativeFrom="paragraph">
                  <wp:posOffset>-314325</wp:posOffset>
                </wp:positionV>
                <wp:extent cx="1685925" cy="1466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98A" w:rsidRPr="00F9795B" w:rsidRDefault="00E5298A">
                            <w:pPr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</w:rPr>
                            </w:pPr>
                            <w:r w:rsidRPr="00F9795B"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  <w:p w:rsidR="00E5298A" w:rsidRPr="00E5298A" w:rsidRDefault="00E5298A">
                            <w:pPr>
                              <w:rPr>
                                <w:sz w:val="24"/>
                              </w:rPr>
                            </w:pPr>
                            <w:r w:rsidRPr="00E5298A">
                              <w:rPr>
                                <w:sz w:val="24"/>
                              </w:rPr>
                              <w:t>Make up your mind to go to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5BD3" id="Text Box 1" o:spid="_x0000_s1035" type="#_x0000_t202" style="position:absolute;left:0;text-align:left;margin-left:100.45pt;margin-top:-24.75pt;width:132.75pt;height:1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" filled="f" stroked="f" strokeweight=".5pt">
                <v:textbox>
                  <w:txbxContent>
                    <w:p w:rsidR="00E5298A" w:rsidRPr="00F9795B" w:rsidRDefault="00E5298A">
                      <w:pPr>
                        <w:rPr>
                          <w:rFonts w:ascii="Britannic Bold" w:hAnsi="Britannic Bold"/>
                          <w:b/>
                          <w:color w:val="000000" w:themeColor="text1"/>
                        </w:rPr>
                      </w:pPr>
                      <w:r w:rsidRPr="00F9795B">
                        <w:rPr>
                          <w:rFonts w:ascii="Britannic Bold" w:hAnsi="Britannic Bold"/>
                          <w:b/>
                          <w:color w:val="000000" w:themeColor="text1"/>
                        </w:rPr>
                        <w:t>1</w:t>
                      </w:r>
                    </w:p>
                    <w:p w:rsidR="00E5298A" w:rsidRPr="00E5298A" w:rsidRDefault="00E5298A">
                      <w:pPr>
                        <w:rPr>
                          <w:sz w:val="24"/>
                        </w:rPr>
                      </w:pPr>
                      <w:r w:rsidRPr="00E5298A">
                        <w:rPr>
                          <w:sz w:val="24"/>
                        </w:rPr>
                        <w:t>Make up your mind to go to college</w:t>
                      </w:r>
                    </w:p>
                  </w:txbxContent>
                </v:textbox>
              </v:shape>
            </w:pict>
          </mc:Fallback>
        </mc:AlternateContent>
      </w:r>
      <w:r w:rsidR="00835F5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EBC13" wp14:editId="51E2130C">
                <wp:simplePos x="0" y="0"/>
                <wp:positionH relativeFrom="column">
                  <wp:posOffset>6257925</wp:posOffset>
                </wp:positionH>
                <wp:positionV relativeFrom="paragraph">
                  <wp:posOffset>1743075</wp:posOffset>
                </wp:positionV>
                <wp:extent cx="1814973" cy="1815016"/>
                <wp:effectExtent l="76200" t="76200" r="71120" b="71120"/>
                <wp:wrapNone/>
                <wp:docPr id="3079" name="Oval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973" cy="1815016"/>
                        </a:xfrm>
                        <a:prstGeom prst="ellipse">
                          <a:avLst/>
                        </a:prstGeom>
                        <a:solidFill>
                          <a:srgbClr val="DD8047">
                            <a:lumMod val="40000"/>
                            <a:lumOff val="60000"/>
                          </a:srgbClr>
                        </a:solidFill>
                        <a:ln w="508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91A5F7" id="Oval 3079" o:spid="_x0000_s1026" style="position:absolute;margin-left:492.75pt;margin-top:137.25pt;width:142.9pt;height:14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" fillcolor="#f1ccb5" strokecolor="white" strokeweight="4pt"/>
            </w:pict>
          </mc:Fallback>
        </mc:AlternateContent>
      </w:r>
      <w:r w:rsidR="0066736E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47CF02B9" wp14:editId="6BA858BC">
                <wp:simplePos x="0" y="0"/>
                <wp:positionH relativeFrom="margin">
                  <wp:posOffset>-180975</wp:posOffset>
                </wp:positionH>
                <wp:positionV relativeFrom="page">
                  <wp:posOffset>371475</wp:posOffset>
                </wp:positionV>
                <wp:extent cx="8415655" cy="6995160"/>
                <wp:effectExtent l="57150" t="0" r="42545" b="53340"/>
                <wp:wrapNone/>
                <wp:docPr id="20" name="Group 20" descr="Various school related art item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5655" cy="6995160"/>
                          <a:chOff x="466927" y="-302888"/>
                          <a:chExt cx="8421370" cy="7000550"/>
                        </a:xfrm>
                      </wpg:grpSpPr>
                      <pic:pic xmlns:pic="http://schemas.openxmlformats.org/drawingml/2006/picture">
                        <pic:nvPicPr>
                          <pic:cNvPr id="3074" name="Picture 2" descr="Striped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27" y="340468"/>
                            <a:ext cx="8421370" cy="622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  <a:extLst/>
                        </pic:spPr>
                      </pic:pic>
                      <wpg:grpSp>
                        <wpg:cNvPr id="22" name="Group 21"/>
                        <wpg:cNvGrpSpPr/>
                        <wpg:grpSpPr>
                          <a:xfrm>
                            <a:off x="535918" y="-302888"/>
                            <a:ext cx="7823032" cy="7000550"/>
                            <a:chOff x="535918" y="-302888"/>
                            <a:chExt cx="7823032" cy="7000550"/>
                          </a:xfrm>
                        </wpg:grpSpPr>
                        <wps:wsp>
                          <wps:cNvPr id="2" name="Oval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0345" y="188912"/>
                              <a:ext cx="6508750" cy="65087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algn="ctr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</a:sp3d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C6FD3" w:rsidRDefault="00960216">
                                <w:pPr>
                                  <w:pStyle w:val="Heading1"/>
                                </w:pPr>
                                <w:r>
                                  <w:rPr>
                                    <w:noProof/>
                                    <w:lang w:eastAsia="en-US"/>
                                  </w:rPr>
                                  <w:drawing>
                                    <wp:inline distT="0" distB="0" distL="0" distR="0" wp14:anchorId="45DB600D" wp14:editId="0C009A35">
                                      <wp:extent cx="1779905" cy="1296670"/>
                                      <wp:effectExtent l="0" t="0" r="0" b="0"/>
                                      <wp:docPr id="27" name="irc_mi" descr="https://woodstockpawprint.files.wordpress.com/2014/05/college-ch.jpg">
                                        <a:hlinkClick xmlns:a="http://schemas.openxmlformats.org/drawingml/2006/main" r:id="rId22"/>
                                      </wp:docPr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rc_mi" descr="https://woodstockpawprint.files.wordpress.com/2014/05/college-ch.jpg">
                                                <a:hlinkClick r:id="rId22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79905" cy="1296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" name="Oval 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576" y="2201852"/>
                              <a:ext cx="2622550" cy="2622550"/>
                            </a:xfrm>
                            <a:prstGeom prst="ellipse">
                              <a:avLst/>
                            </a:prstGeom>
                            <a:solidFill>
                              <a:srgbClr val="CCFF66"/>
                            </a:solidFill>
                            <a:ln w="50800" algn="ctr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0345" y="4336965"/>
                              <a:ext cx="2175208" cy="2029671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50800" algn="ctr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3621" y="-152491"/>
                              <a:ext cx="1957511" cy="245919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50800" algn="ctr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</a:sp3d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9617" y="3583956"/>
                              <a:ext cx="2359333" cy="287858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50800" algn="ctr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</a:sp3d>
                          </wps:spPr>
                          <wps:txbx>
                            <w:txbxContent>
                              <w:p w:rsidR="001C6FD3" w:rsidRDefault="001C6FD3">
                                <w:pPr>
                                  <w:contextualSpacing w:val="0"/>
                                </w:pPr>
                              </w:p>
                            </w:txbxContent>
                          </wps:txbx>
                          <wps:bodyPr vert="horz" wrap="square" lIns="0" tIns="0" rIns="0" bIns="2743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5983" y="-228745"/>
                              <a:ext cx="1816100" cy="181610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50800" algn="ctr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918" y="857281"/>
                              <a:ext cx="1431925" cy="14319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algn="ctr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</a:sp3d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Line 19"/>
                          <wps:cNvCnPr/>
                          <wps:spPr bwMode="auto">
                            <a:xfrm>
                              <a:off x="3791745" y="5454830"/>
                              <a:ext cx="20843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20"/>
                          <wps:cNvCnPr/>
                          <wps:spPr bwMode="auto">
                            <a:xfrm>
                              <a:off x="3791745" y="4969055"/>
                              <a:ext cx="20843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" name="Picture 16" descr="app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9030" y="-302888"/>
                              <a:ext cx="1011238" cy="936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F02B9" id="Group 20" o:spid="_x0000_s1036" alt="Various school related art items" style="position:absolute;left:0;text-align:left;margin-left:-14.25pt;margin-top:29.25pt;width:662.65pt;height:550.8pt;z-index:-251655168;mso-position-horizontal-relative:margin;mso-position-vertical-relative:page;mso-width-relative:margin;mso-height-relative:margin" coordorigin="4669,-3028" coordsize="84213,7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7" type="#_x0000_t75" alt="Striped background" style="position:absolute;left:4669;top:3404;width:84213;height:6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">
                  <v:imagedata r:id="rId25" o:title="Striped background" recolortarget="#2f5270 [1444]"/>
                  <v:path arrowok="t"/>
                </v:shape>
                <v:group id="Group 21" o:spid="_x0000_s1038" style="position:absolute;left:5359;top:-3028;width:78230;height:70004" coordorigin="5359,-3028" coordsize="78230,7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Oval 2" o:spid="_x0000_s1039" style="position:absolute;left:14803;top:1889;width:65087;height:65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" stroked="f" strokeweight="3pt">
                    <v:textbox>
                      <w:txbxContent>
                        <w:p w:rsidR="001C6FD3" w:rsidRDefault="00960216">
                          <w:pPr>
                            <w:pStyle w:val="Heading1"/>
                          </w:pP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45DB600D" wp14:editId="0C009A35">
                                <wp:extent cx="1779905" cy="1296670"/>
                                <wp:effectExtent l="0" t="0" r="0" b="0"/>
                                <wp:docPr id="27" name="irc_mi" descr="https://woodstockpawprint.files.wordpress.com/2014/05/college-ch.jpg">
                                  <a:hlinkClick xmlns:a="http://schemas.openxmlformats.org/drawingml/2006/main" r:id="rId26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rc_mi" descr="https://woodstockpawprint.files.wordpress.com/2014/05/college-ch.jpg">
                                          <a:hlinkClick r:id="rId26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79905" cy="1296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oval id="Oval 3" o:spid="_x0000_s1040" style="position:absolute;left:6535;top:22018;width:26226;height:26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" fillcolor="#cf6" strokecolor="#a07a35 [1614]" strokeweight="4pt"/>
                  <v:oval id="Oval 4" o:spid="_x0000_s1041" style="position:absolute;left:14803;top:43369;width:21752;height:20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" fillcolor="#f1cbb5 [1301]" strokecolor="white" strokeweight="4pt"/>
                  <v:oval id="Oval 5" o:spid="_x0000_s1042" style="position:absolute;left:61536;top:-1524;width:19575;height:2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" strokecolor="#a07a35 [1614]" strokeweight="4pt"/>
                  <v:oval id="Oval 6" o:spid="_x0000_s1043" style="position:absolute;left:59996;top:35839;width:23593;height:28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" fillcolor="#bed3e4 [1940]" strokecolor="#a07a35 [1614]" strokeweight="4pt">
                    <v:textbox inset="0,0,0,21.6pt">
                      <w:txbxContent>
                        <w:p w:rsidR="001C6FD3" w:rsidRDefault="001C6FD3">
                          <w:pPr>
                            <w:contextualSpacing w:val="0"/>
                          </w:pPr>
                        </w:p>
                      </w:txbxContent>
                    </v:textbox>
                  </v:oval>
                  <v:oval id="Oval 9" o:spid="_x0000_s1044" style="position:absolute;left:18059;top:-2287;width:18161;height:18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" fillcolor="#afcac4 [1944]" strokecolor="white" strokeweight="4pt"/>
                  <v:oval id="Oval 10" o:spid="_x0000_s1045" style="position:absolute;left:5359;top:8572;width:14319;height:1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" strokecolor="#a07a35 [1614]" strokeweight="3pt"/>
                  <v:line id="Line 19" o:spid="_x0000_s1046" style="position:absolute;visibility:visible;mso-wrap-style:square" from="37917,54548" to="58761,54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" strokecolor="#a07a35 [1614]" strokeweight=".5pt"/>
                  <v:line id="Line 20" o:spid="_x0000_s1047" style="position:absolute;visibility:visible;mso-wrap-style:square" from="37917,49690" to="58761,49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" strokecolor="#a07a35 [1614]" strokeweight=".5pt"/>
                  <v:shape id="Picture 16" o:spid="_x0000_s1048" type="#_x0000_t75" alt="apple" style="position:absolute;left:42890;top:-3028;width:10112;height:9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">
                    <v:imagedata r:id="rId28" o:title="apple" recolortarget="#2f5270 [1444]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sectPr w:rsidR="001C6FD3">
      <w:footerReference w:type="default" r:id="rId2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913" w:rsidRDefault="00F65913">
      <w:pPr>
        <w:spacing w:before="0" w:after="0" w:line="240" w:lineRule="auto"/>
      </w:pPr>
      <w:r>
        <w:separator/>
      </w:r>
    </w:p>
  </w:endnote>
  <w:endnote w:type="continuationSeparator" w:id="0">
    <w:p w:rsidR="00F65913" w:rsidRDefault="00F659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nprior">
    <w:panose1 w:val="02000400000000000000"/>
    <w:charset w:val="00"/>
    <w:family w:val="auto"/>
    <w:pitch w:val="variable"/>
    <w:sig w:usb0="800000A7" w:usb1="0000004A" w:usb2="00000000" w:usb3="00000000" w:csb0="0000001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CA5" w:rsidRDefault="00D43CA5" w:rsidP="00D43CA5">
    <w:pPr>
      <w:pStyle w:val="Footer"/>
      <w:jc w:val="both"/>
    </w:pPr>
    <w:r>
      <w:ptab w:relativeTo="margin" w:alignment="center" w:leader="none"/>
    </w:r>
    <w:sdt>
      <w:sdtPr>
        <w:id w:val="969400748"/>
        <w:placeholder>
          <w:docPart w:val="3612E89B0C14413D956762509C0F6759"/>
        </w:placeholder>
        <w:temporary/>
        <w:showingPlcHdr/>
        <w15:appearance w15:val="hidden"/>
      </w:sdtPr>
      <w:sdtEndPr/>
      <w:sdtContent>
        <w:r>
          <w:t>[Type here]</w:t>
        </w:r>
      </w:sdtContent>
    </w:sdt>
    <w:r>
      <w:ptab w:relativeTo="margin" w:alignment="right" w:leader="none"/>
    </w:r>
    <w:sdt>
      <w:sdtPr>
        <w:id w:val="969400753"/>
        <w:placeholder>
          <w:docPart w:val="3612E89B0C14413D956762509C0F6759"/>
        </w:placeholder>
        <w:temporary/>
        <w:showingPlcHdr/>
        <w15:appearance w15:val="hidden"/>
      </w:sdtPr>
      <w:sdtEndPr/>
      <w:sdtContent>
        <w:r>
          <w:t>[Type here]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913" w:rsidRDefault="00F65913">
      <w:pPr>
        <w:spacing w:before="0" w:after="0" w:line="240" w:lineRule="auto"/>
      </w:pPr>
      <w:r>
        <w:separator/>
      </w:r>
    </w:p>
  </w:footnote>
  <w:footnote w:type="continuationSeparator" w:id="0">
    <w:p w:rsidR="00F65913" w:rsidRDefault="00F6591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8A"/>
    <w:rsid w:val="000A7E66"/>
    <w:rsid w:val="001567F4"/>
    <w:rsid w:val="001C6FD3"/>
    <w:rsid w:val="00362F01"/>
    <w:rsid w:val="0066736E"/>
    <w:rsid w:val="008324C7"/>
    <w:rsid w:val="00835F5A"/>
    <w:rsid w:val="00960216"/>
    <w:rsid w:val="00971A22"/>
    <w:rsid w:val="00A26EE6"/>
    <w:rsid w:val="00C1759D"/>
    <w:rsid w:val="00D129D3"/>
    <w:rsid w:val="00D43CA5"/>
    <w:rsid w:val="00D734C2"/>
    <w:rsid w:val="00D7491D"/>
    <w:rsid w:val="00E5298A"/>
    <w:rsid w:val="00F65913"/>
    <w:rsid w:val="00F9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8C1F91-0ACC-49A8-980F-BCCCCBC9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spacing w:before="240" w:after="240"/>
      <w:contextualSpacing/>
      <w:jc w:val="center"/>
    </w:pPr>
    <w:rPr>
      <w:color w:val="775F55" w:themeColor="text2"/>
      <w:sz w:val="32"/>
      <w:szCs w:val="32"/>
    </w:rPr>
  </w:style>
  <w:style w:type="paragraph" w:styleId="Heading1">
    <w:name w:val="heading 1"/>
    <w:basedOn w:val="Normal"/>
    <w:next w:val="Normal"/>
    <w:qFormat/>
    <w:pPr>
      <w:keepNext/>
      <w:keepLines/>
      <w:outlineLvl w:val="0"/>
    </w:pPr>
    <w:rPr>
      <w:rFonts w:asciiTheme="majorHAnsi" w:eastAsiaTheme="majorEastAsia" w:hAnsiTheme="majorHAnsi" w:cstheme="majorBidi"/>
      <w:sz w:val="52"/>
      <w:szCs w:val="52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480" w:after="0" w:line="240" w:lineRule="auto"/>
      <w:contextualSpacing w:val="0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4C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4C2"/>
    <w:rPr>
      <w:rFonts w:ascii="Segoe UI" w:hAnsi="Segoe UI" w:cs="Segoe UI"/>
      <w:color w:val="775F55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3CA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CA5"/>
    <w:rPr>
      <w:color w:val="775F55" w:themeColor="text2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D43CA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CA5"/>
    <w:rPr>
      <w:color w:val="775F55" w:themeColor="text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://www.google.com/url?sa=i&amp;rct=j&amp;q=&amp;esrc=s&amp;source=images&amp;cd=&amp;cad=rja&amp;uact=8&amp;ved=0ahUKEwjCl4-AuMvOAhXGMSYKHeR2Cd0QjRwIBw&amp;url=http://www.clipartpanda.com/categories/college-clip-art&amp;bvm=bv.129759880,d.dmo&amp;psig=AFQjCNHANl9wdTjIIDtHDvnaGqLIzfekWg&amp;ust=1471625905969261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google.com/url?sa=i&amp;rct=j&amp;q=&amp;esrc=s&amp;source=images&amp;cd=&amp;cad=rja&amp;uact=8&amp;ved=0ahUKEwi6uIj5mcvOAhXLLSYKHcLvBIsQjRwIBw&amp;url=https://whspawprint.com/2014/05/06/an-empty-bedroom-when-siblings-go-off-to-college/&amp;bvm=bv.129759880,d.dmo&amp;psig=AFQjCNFwQYbbH1zFtQvFWd_B-mz0PMWCvw&amp;ust=147161786564007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hyperlink" Target="https://www.google.com/url?sa=i&amp;rct=j&amp;q=&amp;esrc=s&amp;source=images&amp;cd=&amp;cad=rja&amp;uact=8&amp;ved=0ahUKEwiY74L2n8vOAhVHOCYKHYymD2AQjRwIBw&amp;url=https://www.beaverton.k12.or.us/schools/sunset/academics/college-careers/Pages/SAT-ACT-PSAT-Testing.aspx&amp;bvm=bv.129759880,d.dmo&amp;psig=AFQjCNH-g-Nj98BViOarhnjcySuevRXJxQ&amp;ust=1471619348680460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tudyabroadarkansas.blogspot.com/2016/03/five-study-abroad-scholarships-still.html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google.com/url?sa=i&amp;rct=j&amp;q=&amp;esrc=s&amp;source=images&amp;cd=&amp;cad=rja&amp;uact=8&amp;ved=0ahUKEwjPoc2_mMvOAhVDRiYKHQHDBzMQjRwIBw&amp;url=http://www.mhprep.com/jupiter-grades.html&amp;psig=AFQjCNFSh77eCtJBcejXUlFOXxUJ60NVLg&amp;ust=1471617485095726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hyperlink" Target="https://www.google.com/url?sa=i&amp;rct=j&amp;q=&amp;esrc=s&amp;source=images&amp;cd=&amp;cad=rja&amp;uact=8&amp;ved=0ahUKEwiY74L2n8vOAhVHOCYKHYymD2AQjRwIBw&amp;url=https://www.beaverton.k12.or.us/schools/sunset/academics/college-careers/Pages/SAT-ACT-PSAT-Testing.aspx&amp;bvm=bv.129759880,d.dmo&amp;psig=AFQjCNH-g-Nj98BViOarhnjcySuevRXJxQ&amp;ust=1471619348680460" TargetMode="External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://studyabroadarkansas.blogspot.com/2016/03/five-study-abroad-scholarships-still.html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google.com/url?sa=i&amp;rct=j&amp;q=&amp;esrc=s&amp;source=images&amp;cd=&amp;cad=rja&amp;uact=8&amp;ved=0ahUKEwi6uIj5mcvOAhXLLSYKHcLvBIsQjRwIBw&amp;url=https://whspawprint.com/2014/05/06/an-empty-bedroom-when-siblings-go-off-to-college/&amp;bvm=bv.129759880,d.dmo&amp;psig=AFQjCNFwQYbbH1zFtQvFWd_B-mz0PMWCvw&amp;ust=1471617865640073" TargetMode="External"/><Relationship Id="rId27" Type="http://schemas.openxmlformats.org/officeDocument/2006/relationships/image" Target="media/image70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orKa\AppData\Roaming\Microsoft\Templates\Elementary%20school%20diploma%20(Academic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12E89B0C14413D956762509C0F6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A4638-B255-4A57-8361-F8A2EDEFF4B9}"/>
      </w:docPartPr>
      <w:docPartBody>
        <w:p w:rsidR="008A2994" w:rsidRDefault="003B4660" w:rsidP="003B4660">
          <w:pPr>
            <w:pStyle w:val="3612E89B0C14413D956762509C0F675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nprior">
    <w:panose1 w:val="02000400000000000000"/>
    <w:charset w:val="00"/>
    <w:family w:val="auto"/>
    <w:pitch w:val="variable"/>
    <w:sig w:usb0="800000A7" w:usb1="0000004A" w:usb2="00000000" w:usb3="00000000" w:csb0="0000001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660"/>
    <w:rsid w:val="003B4660"/>
    <w:rsid w:val="00455668"/>
    <w:rsid w:val="008A2994"/>
    <w:rsid w:val="00B2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9A890ECE494459A6966F8E83E06D9A">
    <w:name w:val="999A890ECE494459A6966F8E83E06D9A"/>
  </w:style>
  <w:style w:type="paragraph" w:customStyle="1" w:styleId="5BE456C03E4B4731849F0028318D5728">
    <w:name w:val="5BE456C03E4B4731849F0028318D5728"/>
  </w:style>
  <w:style w:type="paragraph" w:customStyle="1" w:styleId="FE0C2F21144E4EC196C9114340069716">
    <w:name w:val="FE0C2F21144E4EC196C9114340069716"/>
    <w:rsid w:val="003B4660"/>
  </w:style>
  <w:style w:type="paragraph" w:customStyle="1" w:styleId="3612E89B0C14413D956762509C0F6759">
    <w:name w:val="3612E89B0C14413D956762509C0F6759"/>
    <w:rsid w:val="003B46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4726652-F388-4ED1-B43E-9C023ECA37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diploma (Academic design)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McCord, Karen</dc:creator>
  <cp:keywords/>
  <cp:lastModifiedBy>James, Doris</cp:lastModifiedBy>
  <cp:revision>2</cp:revision>
  <cp:lastPrinted>2016-08-18T17:53:00Z</cp:lastPrinted>
  <dcterms:created xsi:type="dcterms:W3CDTF">2016-08-22T13:07:00Z</dcterms:created>
  <dcterms:modified xsi:type="dcterms:W3CDTF">2016-08-22T13:07:00Z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TC039744399991</vt:lpwstr>
  </property>
</Properties>
</file>